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4A0"/>
      </w:tblPr>
      <w:tblGrid>
        <w:gridCol w:w="222"/>
        <w:gridCol w:w="5129"/>
        <w:gridCol w:w="5109"/>
        <w:gridCol w:w="222"/>
      </w:tblGrid>
      <w:tr w:rsidR="00265218" w:rsidRPr="000A79A4" w:rsidTr="00EC10E3">
        <w:trPr>
          <w:trHeight w:val="983"/>
        </w:trPr>
        <w:tc>
          <w:tcPr>
            <w:tcW w:w="106" w:type="pct"/>
            <w:shd w:val="clear" w:color="auto" w:fill="auto"/>
          </w:tcPr>
          <w:p w:rsidR="00265218" w:rsidRPr="000A79A4" w:rsidRDefault="00265218" w:rsidP="00CF31BB">
            <w:pPr>
              <w:pStyle w:val="Titre"/>
            </w:pPr>
          </w:p>
        </w:tc>
        <w:tc>
          <w:tcPr>
            <w:tcW w:w="2339" w:type="pct"/>
            <w:shd w:val="clear" w:color="auto" w:fill="1F497D" w:themeFill="text2"/>
            <w:vAlign w:val="center"/>
          </w:tcPr>
          <w:p w:rsidR="00265218" w:rsidRPr="004067CD" w:rsidRDefault="004713BC" w:rsidP="0035052D">
            <w:pPr>
              <w:pStyle w:val="Titre"/>
              <w:rPr>
                <w:rFonts w:ascii="Cavolini" w:hAnsi="Cavolini" w:cs="Cavolini"/>
              </w:rPr>
            </w:pPr>
            <w:r w:rsidRPr="004067CD">
              <w:rPr>
                <w:rFonts w:ascii="Cavolini" w:hAnsi="Cavolini" w:cs="Cavolini"/>
              </w:rPr>
              <w:t>Formulaire d’inscription</w:t>
            </w:r>
          </w:p>
        </w:tc>
        <w:tc>
          <w:tcPr>
            <w:tcW w:w="2448" w:type="pct"/>
            <w:shd w:val="clear" w:color="auto" w:fill="auto"/>
          </w:tcPr>
          <w:p w:rsidR="00265218" w:rsidRPr="000A79A4" w:rsidRDefault="00265218" w:rsidP="00CF31BB">
            <w:pPr>
              <w:pStyle w:val="Titre"/>
            </w:pPr>
          </w:p>
        </w:tc>
        <w:tc>
          <w:tcPr>
            <w:tcW w:w="106" w:type="pct"/>
            <w:shd w:val="clear" w:color="auto" w:fill="auto"/>
          </w:tcPr>
          <w:p w:rsidR="00265218" w:rsidRPr="000A79A4" w:rsidRDefault="00265218" w:rsidP="00CF31BB">
            <w:pPr>
              <w:pStyle w:val="Titre"/>
            </w:pPr>
          </w:p>
        </w:tc>
      </w:tr>
      <w:tr w:rsidR="00265218" w:rsidRPr="000A79A4" w:rsidTr="00EC10E3">
        <w:trPr>
          <w:trHeight w:val="9908"/>
        </w:trPr>
        <w:tc>
          <w:tcPr>
            <w:tcW w:w="106" w:type="pct"/>
            <w:shd w:val="clear" w:color="auto" w:fill="auto"/>
          </w:tcPr>
          <w:p w:rsidR="00265218" w:rsidRPr="000A79A4" w:rsidRDefault="00265218" w:rsidP="00CF31BB"/>
        </w:tc>
        <w:tc>
          <w:tcPr>
            <w:tcW w:w="4788" w:type="pct"/>
            <w:gridSpan w:val="2"/>
            <w:shd w:val="clear" w:color="auto" w:fill="auto"/>
          </w:tcPr>
          <w:tbl>
            <w:tblPr>
              <w:tblStyle w:val="Grilledutableau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/>
            </w:tblPr>
            <w:tblGrid>
              <w:gridCol w:w="2365"/>
              <w:gridCol w:w="283"/>
              <w:gridCol w:w="2431"/>
              <w:gridCol w:w="283"/>
              <w:gridCol w:w="2528"/>
              <w:gridCol w:w="283"/>
              <w:gridCol w:w="1724"/>
            </w:tblGrid>
            <w:tr w:rsidR="0083739A" w:rsidRPr="000A79A4" w:rsidTr="004227DC">
              <w:trPr>
                <w:trHeight w:val="170"/>
              </w:trPr>
              <w:tc>
                <w:tcPr>
                  <w:tcW w:w="9897" w:type="dxa"/>
                  <w:gridSpan w:val="7"/>
                  <w:tcBorders>
                    <w:top w:val="single" w:sz="36" w:space="0" w:color="3D4B6A" w:themeColor="accent3" w:themeShade="BF"/>
                    <w:bottom w:val="single" w:sz="36" w:space="0" w:color="3D4B6A" w:themeColor="accent3" w:themeShade="BF"/>
                  </w:tcBorders>
                  <w:shd w:val="clear" w:color="auto" w:fill="DADFEA" w:themeFill="accent3" w:themeFillTint="33"/>
                </w:tcPr>
                <w:p w:rsidR="0083739A" w:rsidRPr="00DD3D89" w:rsidRDefault="0083739A" w:rsidP="0083739A">
                  <w:pPr>
                    <w:pStyle w:val="Texteengrasbleu"/>
                    <w:spacing w:before="120" w:after="120"/>
                    <w:rPr>
                      <w:rFonts w:ascii="Berlin Sans FB" w:hAnsi="Berlin Sans FB" w:cs="Cavolini"/>
                      <w:color w:val="3D4B6A" w:themeColor="accent3" w:themeShade="BF"/>
                    </w:rPr>
                  </w:pPr>
                  <w:r w:rsidRPr="00DD3D89">
                    <w:rPr>
                      <w:rFonts w:ascii="Berlin Sans FB" w:hAnsi="Berlin Sans FB" w:cs="Cavolini"/>
                      <w:sz w:val="28"/>
                      <w:szCs w:val="24"/>
                    </w:rPr>
                    <w:t>l’enfant à baptiser</w:t>
                  </w:r>
                </w:p>
              </w:tc>
            </w:tr>
            <w:tr w:rsidR="00645D03" w:rsidRPr="000A79A4" w:rsidTr="004227DC">
              <w:trPr>
                <w:trHeight w:val="170"/>
              </w:trPr>
              <w:tc>
                <w:tcPr>
                  <w:tcW w:w="2365" w:type="dxa"/>
                  <w:tcBorders>
                    <w:top w:val="single" w:sz="36" w:space="0" w:color="3D4B6A" w:themeColor="accent3" w:themeShade="BF"/>
                    <w:bottom w:val="single" w:sz="6" w:space="0" w:color="auto"/>
                  </w:tcBorders>
                </w:tcPr>
                <w:p w:rsidR="00625342" w:rsidRPr="00DD3D89" w:rsidRDefault="001F7DC8" w:rsidP="005E2EB2">
                  <w:pPr>
                    <w:spacing w:before="120" w:after="0" w:line="240" w:lineRule="atLeast"/>
                    <w:jc w:val="both"/>
                    <w:rPr>
                      <w:rFonts w:ascii="Berlin Sans FB" w:hAnsi="Berlin Sans FB" w:cs="Carlito"/>
                    </w:rPr>
                  </w:pPr>
                  <w:r w:rsidRPr="00DD3D89">
                    <w:rPr>
                      <w:rFonts w:ascii="Berlin Sans FB" w:hAnsi="Berlin Sans FB" w:cs="Carlito"/>
                      <w:szCs w:val="20"/>
                    </w:rPr>
                    <w:t>Son n</w:t>
                  </w:r>
                  <w:r w:rsidR="00920E23" w:rsidRPr="00DD3D89">
                    <w:rPr>
                      <w:rFonts w:ascii="Berlin Sans FB" w:hAnsi="Berlin Sans FB" w:cs="Carlito"/>
                      <w:szCs w:val="20"/>
                    </w:rPr>
                    <w:t>om</w:t>
                  </w:r>
                </w:p>
              </w:tc>
              <w:tc>
                <w:tcPr>
                  <w:tcW w:w="283" w:type="dxa"/>
                  <w:tcBorders>
                    <w:top w:val="single" w:sz="36" w:space="0" w:color="3D4B6A" w:themeColor="accent3" w:themeShade="BF"/>
                  </w:tcBorders>
                </w:tcPr>
                <w:p w:rsidR="00625342" w:rsidRPr="000A79A4" w:rsidRDefault="00625342" w:rsidP="005E2EB2">
                  <w:pPr>
                    <w:spacing w:before="120" w:after="0" w:line="240" w:lineRule="atLeast"/>
                  </w:pPr>
                </w:p>
              </w:tc>
              <w:tc>
                <w:tcPr>
                  <w:tcW w:w="2431" w:type="dxa"/>
                  <w:tcBorders>
                    <w:top w:val="single" w:sz="36" w:space="0" w:color="3D4B6A" w:themeColor="accent3" w:themeShade="BF"/>
                    <w:bottom w:val="single" w:sz="6" w:space="0" w:color="auto"/>
                  </w:tcBorders>
                </w:tcPr>
                <w:p w:rsidR="00625342" w:rsidRPr="00DD3D89" w:rsidRDefault="001F7DC8" w:rsidP="005E2EB2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Ses p</w:t>
                  </w:r>
                  <w:r w:rsidR="000C7A59" w:rsidRPr="00DD3D89">
                    <w:rPr>
                      <w:rFonts w:ascii="Berlin Sans FB" w:hAnsi="Berlin Sans FB"/>
                      <w:szCs w:val="20"/>
                    </w:rPr>
                    <w:t>rénoms</w:t>
                  </w:r>
                </w:p>
              </w:tc>
              <w:tc>
                <w:tcPr>
                  <w:tcW w:w="283" w:type="dxa"/>
                  <w:tcBorders>
                    <w:top w:val="single" w:sz="36" w:space="0" w:color="3D4B6A" w:themeColor="accent3" w:themeShade="BF"/>
                    <w:left w:val="nil"/>
                  </w:tcBorders>
                </w:tcPr>
                <w:p w:rsidR="00625342" w:rsidRPr="000A79A4" w:rsidRDefault="00625342" w:rsidP="005E2EB2">
                  <w:pPr>
                    <w:spacing w:before="120" w:after="0" w:line="240" w:lineRule="atLeast"/>
                  </w:pPr>
                </w:p>
              </w:tc>
              <w:tc>
                <w:tcPr>
                  <w:tcW w:w="2528" w:type="dxa"/>
                  <w:tcBorders>
                    <w:top w:val="single" w:sz="36" w:space="0" w:color="3D4B6A" w:themeColor="accent3" w:themeShade="BF"/>
                    <w:bottom w:val="single" w:sz="6" w:space="0" w:color="auto"/>
                  </w:tcBorders>
                </w:tcPr>
                <w:p w:rsidR="00625342" w:rsidRPr="00DD3D89" w:rsidRDefault="001F7DC8" w:rsidP="005E2EB2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Sa date de naissance</w:t>
                  </w:r>
                </w:p>
              </w:tc>
              <w:tc>
                <w:tcPr>
                  <w:tcW w:w="283" w:type="dxa"/>
                  <w:tcBorders>
                    <w:top w:val="single" w:sz="36" w:space="0" w:color="3D4B6A" w:themeColor="accent3" w:themeShade="BF"/>
                  </w:tcBorders>
                </w:tcPr>
                <w:p w:rsidR="00625342" w:rsidRPr="00DD3D89" w:rsidRDefault="00625342" w:rsidP="005E2EB2">
                  <w:pPr>
                    <w:spacing w:before="120" w:after="0" w:line="240" w:lineRule="atLeast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1724" w:type="dxa"/>
                  <w:tcBorders>
                    <w:top w:val="single" w:sz="36" w:space="0" w:color="3D4B6A" w:themeColor="accent3" w:themeShade="BF"/>
                    <w:left w:val="nil"/>
                    <w:bottom w:val="single" w:sz="6" w:space="0" w:color="auto"/>
                  </w:tcBorders>
                </w:tcPr>
                <w:p w:rsidR="00625342" w:rsidRPr="00DD3D89" w:rsidRDefault="000C7A59" w:rsidP="005E2EB2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à</w:t>
                  </w:r>
                </w:p>
              </w:tc>
            </w:tr>
            <w:tr w:rsidR="00E83DAA" w:rsidRPr="000A79A4" w:rsidTr="004227DC">
              <w:tc>
                <w:tcPr>
                  <w:tcW w:w="236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25342" w:rsidRPr="00DD3D89" w:rsidRDefault="00625342" w:rsidP="004B2211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625342" w:rsidRPr="00DD3D89" w:rsidRDefault="00625342" w:rsidP="005E2EB2">
                  <w:pPr>
                    <w:pStyle w:val="Texteengras"/>
                    <w:spacing w:after="0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24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25342" w:rsidRPr="00DD3D89" w:rsidRDefault="00625342" w:rsidP="004B2211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625342" w:rsidRPr="00DD3D89" w:rsidRDefault="00625342" w:rsidP="005E2EB2">
                  <w:pPr>
                    <w:pStyle w:val="Texteengras"/>
                    <w:spacing w:after="0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25342" w:rsidRPr="00DD3D89" w:rsidRDefault="00625342" w:rsidP="004B2211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625342" w:rsidRPr="00DD3D89" w:rsidRDefault="00625342" w:rsidP="005E2EB2">
                  <w:pPr>
                    <w:pStyle w:val="Texteengras"/>
                    <w:spacing w:after="0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17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25342" w:rsidRPr="00DD3D89" w:rsidRDefault="00625342" w:rsidP="004B2211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</w:tbl>
          <w:tbl>
            <w:tblPr>
              <w:tblW w:w="10466" w:type="dxa"/>
              <w:tblLook w:val="04A0"/>
            </w:tblPr>
            <w:tblGrid>
              <w:gridCol w:w="222"/>
              <w:gridCol w:w="10022"/>
              <w:gridCol w:w="222"/>
            </w:tblGrid>
            <w:tr w:rsidR="00EC10E3" w:rsidRPr="000A79A4" w:rsidTr="00EC10E3">
              <w:trPr>
                <w:trHeight w:val="288"/>
              </w:trPr>
              <w:tc>
                <w:tcPr>
                  <w:tcW w:w="106" w:type="pct"/>
                  <w:shd w:val="clear" w:color="auto" w:fill="auto"/>
                </w:tcPr>
                <w:p w:rsidR="00EC10E3" w:rsidRPr="000A79A4" w:rsidRDefault="00EC10E3" w:rsidP="00E72D19"/>
              </w:tc>
              <w:tc>
                <w:tcPr>
                  <w:tcW w:w="4788" w:type="pct"/>
                  <w:shd w:val="clear" w:color="auto" w:fill="auto"/>
                </w:tcPr>
                <w:p w:rsidR="00EC10E3" w:rsidRPr="000A79A4" w:rsidRDefault="00116403" w:rsidP="00EC10E3">
                  <w:pPr>
                    <w:tabs>
                      <w:tab w:val="left" w:pos="5577"/>
                    </w:tabs>
                    <w:spacing w:before="120" w:after="0" w:line="240" w:lineRule="atLeast"/>
                    <w:ind w:right="264"/>
                    <w:jc w:val="left"/>
                  </w:pPr>
                  <w:r w:rsidRPr="00116403">
                    <w:rPr>
                      <w:rFonts w:ascii="Berlin Sans FB" w:hAnsi="Berlin Sans FB"/>
                      <w:noProof/>
                      <w:szCs w:val="20"/>
                      <w:lang w:eastAsia="fr-FR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8" o:spid="_x0000_s1026" type="#_x0000_t202" style="position:absolute;margin-left:322.7pt;margin-top:7pt;width:12.75pt;height:12.7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" fillcolor="white [3201]" strokeweight=".5pt">
                        <v:textbox>
                          <w:txbxContent>
                            <w:p w:rsidR="00EC10E3" w:rsidRDefault="00EC10E3"/>
                          </w:txbxContent>
                        </v:textbox>
                      </v:shape>
                    </w:pict>
                  </w:r>
                  <w:r w:rsidR="00EC10E3">
                    <w:rPr>
                      <w:rFonts w:ascii="Berlin Sans FB" w:hAnsi="Berlin Sans FB"/>
                      <w:szCs w:val="20"/>
                    </w:rPr>
                    <w:tab/>
                    <w:t>garçon           fille</w:t>
                  </w:r>
                </w:p>
              </w:tc>
              <w:tc>
                <w:tcPr>
                  <w:tcW w:w="106" w:type="pct"/>
                  <w:shd w:val="clear" w:color="auto" w:fill="auto"/>
                </w:tcPr>
                <w:p w:rsidR="00EC10E3" w:rsidRPr="000A79A4" w:rsidRDefault="00EC10E3" w:rsidP="00E72D19"/>
              </w:tc>
            </w:tr>
          </w:tbl>
          <w:tbl>
            <w:tblPr>
              <w:tblStyle w:val="Grilledutableau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/>
            </w:tblPr>
            <w:tblGrid>
              <w:gridCol w:w="1519"/>
              <w:gridCol w:w="284"/>
              <w:gridCol w:w="686"/>
              <w:gridCol w:w="295"/>
              <w:gridCol w:w="144"/>
              <w:gridCol w:w="141"/>
              <w:gridCol w:w="1415"/>
              <w:gridCol w:w="146"/>
              <w:gridCol w:w="166"/>
              <w:gridCol w:w="117"/>
              <w:gridCol w:w="119"/>
              <w:gridCol w:w="47"/>
              <w:gridCol w:w="967"/>
              <w:gridCol w:w="285"/>
              <w:gridCol w:w="283"/>
              <w:gridCol w:w="236"/>
              <w:gridCol w:w="3047"/>
            </w:tblGrid>
            <w:tr w:rsidR="00A41B04" w:rsidRPr="000A79A4" w:rsidTr="004227DC">
              <w:tc>
                <w:tcPr>
                  <w:tcW w:w="4796" w:type="dxa"/>
                  <w:gridSpan w:val="9"/>
                  <w:tcBorders>
                    <w:bottom w:val="single" w:sz="6" w:space="0" w:color="auto"/>
                  </w:tcBorders>
                </w:tcPr>
                <w:p w:rsidR="00A41B04" w:rsidRPr="00DD3D89" w:rsidRDefault="00A41B04" w:rsidP="005E2EB2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Nom et prénom du Papa</w:t>
                  </w:r>
                </w:p>
              </w:tc>
              <w:tc>
                <w:tcPr>
                  <w:tcW w:w="283" w:type="dxa"/>
                  <w:gridSpan w:val="3"/>
                  <w:tcBorders>
                    <w:left w:val="nil"/>
                  </w:tcBorders>
                </w:tcPr>
                <w:p w:rsidR="00A41B04" w:rsidRPr="00DD3D89" w:rsidRDefault="00A41B04" w:rsidP="005E2EB2">
                  <w:pPr>
                    <w:spacing w:before="120" w:after="0" w:line="240" w:lineRule="atLeast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4818" w:type="dxa"/>
                  <w:gridSpan w:val="5"/>
                  <w:tcBorders>
                    <w:bottom w:val="single" w:sz="6" w:space="0" w:color="auto"/>
                  </w:tcBorders>
                </w:tcPr>
                <w:p w:rsidR="00A41B04" w:rsidRPr="00DD3D89" w:rsidRDefault="00116403" w:rsidP="005E2EB2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  <w:szCs w:val="20"/>
                    </w:rPr>
                  </w:pPr>
                  <w:r>
                    <w:rPr>
                      <w:rFonts w:ascii="Berlin Sans FB" w:hAnsi="Berlin Sans FB"/>
                      <w:noProof/>
                      <w:szCs w:val="20"/>
                      <w:lang w:eastAsia="fr-FR"/>
                    </w:rPr>
                    <w:pict>
                      <v:shape id="Zone de texte 16" o:spid="_x0000_s1027" type="#_x0000_t202" style="position:absolute;margin-left:18.95pt;margin-top:-14.9pt;width:12.75pt;height:12.7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" fillcolor="white [3201]" strokeweight=".5pt">
                        <v:textbox>
                          <w:txbxContent>
                            <w:p w:rsidR="00EC10E3" w:rsidRDefault="00EC10E3"/>
                          </w:txbxContent>
                        </v:textbox>
                      </v:shape>
                    </w:pict>
                  </w:r>
                  <w:r w:rsidR="00A41B04" w:rsidRPr="00DD3D89">
                    <w:rPr>
                      <w:rFonts w:ascii="Berlin Sans FB" w:hAnsi="Berlin Sans FB"/>
                      <w:szCs w:val="20"/>
                    </w:rPr>
                    <w:t>Nom de naissance et prénom de la Maman</w:t>
                  </w:r>
                </w:p>
              </w:tc>
            </w:tr>
            <w:tr w:rsidR="00A41B04" w:rsidRPr="000A79A4" w:rsidTr="004227DC">
              <w:trPr>
                <w:trHeight w:val="254"/>
              </w:trPr>
              <w:tc>
                <w:tcPr>
                  <w:tcW w:w="4796" w:type="dxa"/>
                  <w:gridSpan w:val="9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A41B04" w:rsidRPr="00DD3D89" w:rsidRDefault="00A41B04" w:rsidP="004B2211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gridSpan w:val="3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A41B04" w:rsidRPr="00DD3D89" w:rsidRDefault="00A41B04" w:rsidP="005E2EB2">
                  <w:pPr>
                    <w:pStyle w:val="Texteengras"/>
                    <w:spacing w:after="0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4818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A41B04" w:rsidRPr="00DD3D89" w:rsidRDefault="00A41B04" w:rsidP="004B2211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  <w:tr w:rsidR="007C45CD" w:rsidRPr="00DD3D89" w:rsidTr="007C45CD">
              <w:trPr>
                <w:trHeight w:val="197"/>
              </w:trPr>
              <w:tc>
                <w:tcPr>
                  <w:tcW w:w="2928" w:type="dxa"/>
                  <w:gridSpan w:val="5"/>
                  <w:tcBorders>
                    <w:bottom w:val="single" w:sz="6" w:space="0" w:color="auto"/>
                  </w:tcBorders>
                </w:tcPr>
                <w:p w:rsidR="007C45CD" w:rsidRDefault="007C45CD" w:rsidP="00DD3D89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  <w:szCs w:val="20"/>
                    </w:rPr>
                  </w:pPr>
                </w:p>
              </w:tc>
              <w:tc>
                <w:tcPr>
                  <w:tcW w:w="3403" w:type="dxa"/>
                  <w:gridSpan w:val="9"/>
                </w:tcPr>
                <w:p w:rsidR="007C45CD" w:rsidRDefault="007C45CD" w:rsidP="00DD3D89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  <w:szCs w:val="20"/>
                    </w:rPr>
                  </w:pPr>
                </w:p>
              </w:tc>
              <w:tc>
                <w:tcPr>
                  <w:tcW w:w="3566" w:type="dxa"/>
                  <w:gridSpan w:val="3"/>
                  <w:tcBorders>
                    <w:bottom w:val="single" w:sz="6" w:space="0" w:color="auto"/>
                  </w:tcBorders>
                </w:tcPr>
                <w:p w:rsidR="007C45CD" w:rsidRDefault="007C45CD" w:rsidP="00DD3D89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  <w:szCs w:val="20"/>
                    </w:rPr>
                  </w:pPr>
                </w:p>
              </w:tc>
            </w:tr>
            <w:tr w:rsidR="00A41B04" w:rsidRPr="000A79A4" w:rsidTr="004227DC">
              <w:trPr>
                <w:trHeight w:val="397"/>
              </w:trPr>
              <w:tc>
                <w:tcPr>
                  <w:tcW w:w="9897" w:type="dxa"/>
                  <w:gridSpan w:val="17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DADFEA" w:themeFill="accent3" w:themeFillTint="33"/>
                  <w:vAlign w:val="center"/>
                </w:tcPr>
                <w:p w:rsidR="00A41B04" w:rsidRPr="00DD3D89" w:rsidRDefault="00A14B16" w:rsidP="00A41B04">
                  <w:pPr>
                    <w:pStyle w:val="Texteengrasbleu"/>
                    <w:spacing w:before="120" w:after="120"/>
                    <w:rPr>
                      <w:rFonts w:ascii="Berlin Sans FB" w:hAnsi="Berlin Sans FB" w:cs="Cavolini"/>
                      <w:sz w:val="28"/>
                      <w:szCs w:val="24"/>
                    </w:rPr>
                  </w:pPr>
                  <w:r>
                    <w:rPr>
                      <w:rFonts w:ascii="Berlin Sans FB" w:hAnsi="Berlin Sans FB" w:cs="Cavolini"/>
                      <w:sz w:val="28"/>
                      <w:szCs w:val="24"/>
                    </w:rPr>
                    <w:t>les</w:t>
                  </w:r>
                  <w:r w:rsidR="00A41B04" w:rsidRPr="00DD3D89">
                    <w:rPr>
                      <w:rFonts w:ascii="Berlin Sans FB" w:hAnsi="Berlin Sans FB" w:cs="Cavolini"/>
                      <w:sz w:val="28"/>
                      <w:szCs w:val="24"/>
                    </w:rPr>
                    <w:t xml:space="preserve"> parents</w:t>
                  </w:r>
                </w:p>
              </w:tc>
            </w:tr>
            <w:tr w:rsidR="008C2BED" w:rsidRPr="000A79A4" w:rsidTr="004227DC">
              <w:trPr>
                <w:trHeight w:val="414"/>
              </w:trPr>
              <w:tc>
                <w:tcPr>
                  <w:tcW w:w="4796" w:type="dxa"/>
                  <w:gridSpan w:val="9"/>
                </w:tcPr>
                <w:p w:rsidR="008C2BED" w:rsidRPr="00DD3D89" w:rsidRDefault="003F76A2" w:rsidP="00DD3D89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  <w:szCs w:val="20"/>
                      <w:u w:val="single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  <w:u w:val="single"/>
                    </w:rPr>
                    <w:t>l</w:t>
                  </w:r>
                  <w:r w:rsidR="008C2BED" w:rsidRPr="00DD3D89">
                    <w:rPr>
                      <w:rFonts w:ascii="Berlin Sans FB" w:hAnsi="Berlin Sans FB"/>
                      <w:szCs w:val="20"/>
                      <w:u w:val="single"/>
                    </w:rPr>
                    <w:t>e Papa</w:t>
                  </w:r>
                </w:p>
              </w:tc>
              <w:tc>
                <w:tcPr>
                  <w:tcW w:w="236" w:type="dxa"/>
                  <w:gridSpan w:val="2"/>
                </w:tcPr>
                <w:p w:rsidR="008C2BED" w:rsidRPr="00DD3D89" w:rsidRDefault="008C2BED" w:rsidP="005E2EB2">
                  <w:pPr>
                    <w:spacing w:before="120" w:after="0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4865" w:type="dxa"/>
                  <w:gridSpan w:val="6"/>
                </w:tcPr>
                <w:p w:rsidR="008C2BED" w:rsidRPr="00DD3D89" w:rsidRDefault="008C2BED" w:rsidP="00DD3D89">
                  <w:pPr>
                    <w:spacing w:before="120" w:after="0" w:line="240" w:lineRule="atLeast"/>
                    <w:jc w:val="left"/>
                    <w:rPr>
                      <w:rFonts w:ascii="Berlin Sans FB" w:hAnsi="Berlin Sans FB"/>
                      <w:szCs w:val="20"/>
                      <w:u w:val="single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  <w:u w:val="single"/>
                    </w:rPr>
                    <w:t>la Maman</w:t>
                  </w:r>
                </w:p>
              </w:tc>
            </w:tr>
            <w:tr w:rsidR="008C2BED" w:rsidRPr="000A79A4" w:rsidTr="008137C9">
              <w:trPr>
                <w:trHeight w:val="253"/>
              </w:trPr>
              <w:tc>
                <w:tcPr>
                  <w:tcW w:w="1519" w:type="dxa"/>
                  <w:tcBorders>
                    <w:bottom w:val="single" w:sz="6" w:space="0" w:color="auto"/>
                  </w:tcBorders>
                </w:tcPr>
                <w:p w:rsidR="008C2BED" w:rsidRPr="00DD3D89" w:rsidRDefault="008C2BED" w:rsidP="008C2BED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Tél.</w:t>
                  </w:r>
                </w:p>
              </w:tc>
              <w:tc>
                <w:tcPr>
                  <w:tcW w:w="284" w:type="dxa"/>
                </w:tcPr>
                <w:p w:rsidR="008C2BED" w:rsidRPr="00DD3D89" w:rsidRDefault="008C2BED" w:rsidP="008C2BED">
                  <w:pPr>
                    <w:spacing w:after="0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2993" w:type="dxa"/>
                  <w:gridSpan w:val="7"/>
                  <w:tcBorders>
                    <w:bottom w:val="single" w:sz="6" w:space="0" w:color="auto"/>
                  </w:tcBorders>
                </w:tcPr>
                <w:p w:rsidR="008C2BED" w:rsidRPr="00DD3D89" w:rsidRDefault="008C2BED" w:rsidP="008C2BED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mail</w:t>
                  </w:r>
                </w:p>
              </w:tc>
              <w:tc>
                <w:tcPr>
                  <w:tcW w:w="236" w:type="dxa"/>
                  <w:gridSpan w:val="2"/>
                </w:tcPr>
                <w:p w:rsidR="008C2BED" w:rsidRPr="00DD3D89" w:rsidRDefault="008C2BED" w:rsidP="008C2BED">
                  <w:pPr>
                    <w:spacing w:after="0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1582" w:type="dxa"/>
                  <w:gridSpan w:val="4"/>
                  <w:tcBorders>
                    <w:bottom w:val="single" w:sz="6" w:space="0" w:color="auto"/>
                  </w:tcBorders>
                </w:tcPr>
                <w:p w:rsidR="008C2BED" w:rsidRPr="00DD3D89" w:rsidRDefault="008C2BED" w:rsidP="008C2BED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Tél.</w:t>
                  </w:r>
                </w:p>
              </w:tc>
              <w:tc>
                <w:tcPr>
                  <w:tcW w:w="236" w:type="dxa"/>
                </w:tcPr>
                <w:p w:rsidR="008C2BED" w:rsidRPr="00DD3D89" w:rsidRDefault="008C2BED" w:rsidP="008C2BED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</w:p>
              </w:tc>
              <w:tc>
                <w:tcPr>
                  <w:tcW w:w="3047" w:type="dxa"/>
                  <w:tcBorders>
                    <w:bottom w:val="single" w:sz="6" w:space="0" w:color="auto"/>
                  </w:tcBorders>
                </w:tcPr>
                <w:p w:rsidR="008C2BED" w:rsidRPr="00DD3D89" w:rsidRDefault="008C2BED" w:rsidP="008C2BED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mail</w:t>
                  </w:r>
                </w:p>
              </w:tc>
            </w:tr>
            <w:tr w:rsidR="008C2BED" w:rsidRPr="000A79A4" w:rsidTr="008137C9">
              <w:trPr>
                <w:trHeight w:val="255"/>
              </w:trPr>
              <w:tc>
                <w:tcPr>
                  <w:tcW w:w="15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8C2BED" w:rsidRPr="004C2BFA" w:rsidRDefault="008C2BED" w:rsidP="008C2BED">
                  <w:pPr>
                    <w:spacing w:after="0"/>
                    <w:jc w:val="left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299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8C2BED" w:rsidRPr="004C2BFA" w:rsidRDefault="008C2BED" w:rsidP="008C2BED">
                  <w:pPr>
                    <w:spacing w:after="0"/>
                    <w:jc w:val="left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158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36" w:type="dxa"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30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  <w:tr w:rsidR="008C2BED" w:rsidRPr="000A79A4" w:rsidTr="004227DC">
              <w:trPr>
                <w:trHeight w:val="414"/>
              </w:trPr>
              <w:tc>
                <w:tcPr>
                  <w:tcW w:w="9897" w:type="dxa"/>
                  <w:gridSpan w:val="17"/>
                  <w:tcBorders>
                    <w:bottom w:val="single" w:sz="6" w:space="0" w:color="auto"/>
                  </w:tcBorders>
                </w:tcPr>
                <w:p w:rsidR="008C2BED" w:rsidRPr="00DD3D89" w:rsidRDefault="003F76A2" w:rsidP="008C2BED">
                  <w:pPr>
                    <w:spacing w:before="120"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 xml:space="preserve">Adresse : </w:t>
                  </w:r>
                  <w:r w:rsidR="008C2BED" w:rsidRPr="00DD3D89">
                    <w:rPr>
                      <w:rFonts w:ascii="Berlin Sans FB" w:hAnsi="Berlin Sans FB"/>
                      <w:szCs w:val="20"/>
                    </w:rPr>
                    <w:t>N° et voie</w:t>
                  </w:r>
                </w:p>
              </w:tc>
            </w:tr>
            <w:tr w:rsidR="008C2BED" w:rsidRPr="000A79A4" w:rsidTr="004227DC">
              <w:trPr>
                <w:trHeight w:val="255"/>
              </w:trPr>
              <w:tc>
                <w:tcPr>
                  <w:tcW w:w="9897" w:type="dxa"/>
                  <w:gridSpan w:val="1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  <w:tr w:rsidR="008C2BED" w:rsidRPr="000A79A4" w:rsidTr="007F5C47">
              <w:trPr>
                <w:trHeight w:val="346"/>
              </w:trPr>
              <w:tc>
                <w:tcPr>
                  <w:tcW w:w="4630" w:type="dxa"/>
                  <w:gridSpan w:val="8"/>
                  <w:tcBorders>
                    <w:top w:val="single" w:sz="6" w:space="0" w:color="auto"/>
                    <w:bottom w:val="single" w:sz="6" w:space="0" w:color="3D4B6A" w:themeColor="accent3" w:themeShade="BF"/>
                  </w:tcBorders>
                </w:tcPr>
                <w:p w:rsidR="008C2BED" w:rsidRPr="00DD3D89" w:rsidRDefault="008C2BED" w:rsidP="008C2BED">
                  <w:pPr>
                    <w:spacing w:before="120"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Complément d’adresse</w:t>
                  </w:r>
                </w:p>
              </w:tc>
              <w:tc>
                <w:tcPr>
                  <w:tcW w:w="283" w:type="dxa"/>
                  <w:gridSpan w:val="2"/>
                  <w:tcBorders>
                    <w:top w:val="single" w:sz="6" w:space="0" w:color="auto"/>
                  </w:tcBorders>
                </w:tcPr>
                <w:p w:rsidR="008C2BED" w:rsidRPr="00DD3D89" w:rsidRDefault="008C2BED" w:rsidP="008C2BED">
                  <w:pPr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1418" w:type="dxa"/>
                  <w:gridSpan w:val="4"/>
                  <w:tcBorders>
                    <w:top w:val="single" w:sz="6" w:space="0" w:color="auto"/>
                    <w:bottom w:val="single" w:sz="6" w:space="0" w:color="3D4B6A" w:themeColor="accent3" w:themeShade="BF"/>
                  </w:tcBorders>
                </w:tcPr>
                <w:p w:rsidR="008C2BED" w:rsidRPr="00DD3D89" w:rsidRDefault="008C2BED" w:rsidP="008C2BED">
                  <w:pPr>
                    <w:spacing w:before="120"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Code postal</w:t>
                  </w:r>
                </w:p>
              </w:tc>
              <w:tc>
                <w:tcPr>
                  <w:tcW w:w="283" w:type="dxa"/>
                  <w:tcBorders>
                    <w:top w:val="single" w:sz="6" w:space="0" w:color="auto"/>
                  </w:tcBorders>
                </w:tcPr>
                <w:p w:rsidR="008C2BED" w:rsidRPr="00DD3D89" w:rsidRDefault="008C2BED" w:rsidP="008C2BED">
                  <w:pPr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3283" w:type="dxa"/>
                  <w:gridSpan w:val="2"/>
                  <w:tcBorders>
                    <w:top w:val="single" w:sz="6" w:space="0" w:color="auto"/>
                    <w:bottom w:val="single" w:sz="6" w:space="0" w:color="3D4B6A" w:themeColor="accent3" w:themeShade="BF"/>
                  </w:tcBorders>
                </w:tcPr>
                <w:p w:rsidR="008C2BED" w:rsidRPr="00DD3D89" w:rsidRDefault="008C2BED" w:rsidP="008C2BED">
                  <w:pPr>
                    <w:spacing w:before="120"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Ville</w:t>
                  </w:r>
                </w:p>
              </w:tc>
            </w:tr>
            <w:tr w:rsidR="008C2BED" w:rsidRPr="000A79A4" w:rsidTr="007F5C47">
              <w:trPr>
                <w:trHeight w:val="255"/>
              </w:trPr>
              <w:tc>
                <w:tcPr>
                  <w:tcW w:w="4630" w:type="dxa"/>
                  <w:gridSpan w:val="8"/>
                  <w:tcBorders>
                    <w:top w:val="single" w:sz="6" w:space="0" w:color="3D4B6A" w:themeColor="accent3" w:themeShade="BF"/>
                    <w:left w:val="single" w:sz="6" w:space="0" w:color="3D4B6A" w:themeColor="accent3" w:themeShade="BF"/>
                    <w:bottom w:val="single" w:sz="4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gridSpan w:val="2"/>
                  <w:tcBorders>
                    <w:left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1418" w:type="dxa"/>
                  <w:gridSpan w:val="4"/>
                  <w:tcBorders>
                    <w:top w:val="single" w:sz="6" w:space="0" w:color="3D4B6A" w:themeColor="accent3" w:themeShade="BF"/>
                    <w:left w:val="single" w:sz="6" w:space="0" w:color="3D4B6A" w:themeColor="accent3" w:themeShade="BF"/>
                    <w:bottom w:val="single" w:sz="4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tcBorders>
                    <w:left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3283" w:type="dxa"/>
                  <w:gridSpan w:val="2"/>
                  <w:tcBorders>
                    <w:top w:val="single" w:sz="6" w:space="0" w:color="3D4B6A" w:themeColor="accent3" w:themeShade="BF"/>
                    <w:left w:val="single" w:sz="6" w:space="0" w:color="3D4B6A" w:themeColor="accent3" w:themeShade="BF"/>
                    <w:bottom w:val="single" w:sz="4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  <w:tr w:rsidR="007F5C47" w:rsidRPr="000A79A4" w:rsidTr="007F5C47">
              <w:trPr>
                <w:trHeight w:val="255"/>
              </w:trPr>
              <w:tc>
                <w:tcPr>
                  <w:tcW w:w="4630" w:type="dxa"/>
                  <w:gridSpan w:val="8"/>
                  <w:tcBorders>
                    <w:top w:val="single" w:sz="4" w:space="0" w:color="3D4B6A" w:themeColor="accent3" w:themeShade="BF"/>
                  </w:tcBorders>
                </w:tcPr>
                <w:p w:rsidR="007F5C47" w:rsidRPr="004C2BFA" w:rsidRDefault="007F5C47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gridSpan w:val="2"/>
                </w:tcPr>
                <w:p w:rsidR="007F5C47" w:rsidRPr="004C2BFA" w:rsidRDefault="007F5C47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1418" w:type="dxa"/>
                  <w:gridSpan w:val="4"/>
                  <w:tcBorders>
                    <w:top w:val="single" w:sz="4" w:space="0" w:color="3D4B6A" w:themeColor="accent3" w:themeShade="BF"/>
                  </w:tcBorders>
                </w:tcPr>
                <w:p w:rsidR="007F5C47" w:rsidRPr="004C2BFA" w:rsidRDefault="007F5C47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uto"/>
                  </w:tcBorders>
                </w:tcPr>
                <w:p w:rsidR="007F5C47" w:rsidRPr="004C2BFA" w:rsidRDefault="007F5C47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3283" w:type="dxa"/>
                  <w:gridSpan w:val="2"/>
                  <w:tcBorders>
                    <w:top w:val="single" w:sz="4" w:space="0" w:color="3D4B6A" w:themeColor="accent3" w:themeShade="BF"/>
                    <w:bottom w:val="single" w:sz="4" w:space="0" w:color="auto"/>
                  </w:tcBorders>
                </w:tcPr>
                <w:p w:rsidR="007F5C47" w:rsidRPr="004C2BFA" w:rsidRDefault="007F5C47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  <w:tr w:rsidR="007F5C47" w:rsidRPr="000A79A4" w:rsidTr="007F5C47">
              <w:trPr>
                <w:trHeight w:val="255"/>
              </w:trPr>
              <w:tc>
                <w:tcPr>
                  <w:tcW w:w="2784" w:type="dxa"/>
                  <w:gridSpan w:val="4"/>
                  <w:tcBorders>
                    <w:top w:val="single" w:sz="6" w:space="0" w:color="3D4B6A" w:themeColor="accent3" w:themeShade="BF"/>
                    <w:left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 xml:space="preserve">PACS le </w:t>
                  </w:r>
                </w:p>
              </w:tc>
              <w:tc>
                <w:tcPr>
                  <w:tcW w:w="285" w:type="dxa"/>
                  <w:gridSpan w:val="2"/>
                  <w:tcBorders>
                    <w:left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</w:p>
              </w:tc>
              <w:tc>
                <w:tcPr>
                  <w:tcW w:w="2977" w:type="dxa"/>
                  <w:gridSpan w:val="7"/>
                  <w:tcBorders>
                    <w:top w:val="single" w:sz="6" w:space="0" w:color="3D4B6A" w:themeColor="accent3" w:themeShade="BF"/>
                    <w:left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Mariage civil le</w:t>
                  </w:r>
                </w:p>
              </w:tc>
              <w:tc>
                <w:tcPr>
                  <w:tcW w:w="285" w:type="dxa"/>
                  <w:tcBorders>
                    <w:left w:val="single" w:sz="6" w:space="0" w:color="3D4B6A" w:themeColor="accent3" w:themeShade="BF"/>
                    <w:right w:val="single" w:sz="4" w:space="0" w:color="auto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</w:p>
              </w:tc>
              <w:tc>
                <w:tcPr>
                  <w:tcW w:w="3566" w:type="dxa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Mariage religieux le</w:t>
                  </w:r>
                </w:p>
              </w:tc>
            </w:tr>
            <w:tr w:rsidR="007F5C47" w:rsidRPr="000A79A4" w:rsidTr="007F5C47">
              <w:trPr>
                <w:trHeight w:val="255"/>
              </w:trPr>
              <w:tc>
                <w:tcPr>
                  <w:tcW w:w="2784" w:type="dxa"/>
                  <w:gridSpan w:val="4"/>
                  <w:tcBorders>
                    <w:left w:val="single" w:sz="6" w:space="0" w:color="3D4B6A" w:themeColor="accent3" w:themeShade="BF"/>
                    <w:bottom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>
                    <w:rPr>
                      <w:rFonts w:ascii="Berlin Sans FB" w:hAnsi="Berlin Sans FB"/>
                      <w:szCs w:val="20"/>
                    </w:rPr>
                    <w:t>à</w:t>
                  </w:r>
                </w:p>
              </w:tc>
              <w:tc>
                <w:tcPr>
                  <w:tcW w:w="285" w:type="dxa"/>
                  <w:gridSpan w:val="2"/>
                  <w:tcBorders>
                    <w:left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</w:p>
              </w:tc>
              <w:tc>
                <w:tcPr>
                  <w:tcW w:w="2977" w:type="dxa"/>
                  <w:gridSpan w:val="7"/>
                  <w:tcBorders>
                    <w:left w:val="single" w:sz="6" w:space="0" w:color="3D4B6A" w:themeColor="accent3" w:themeShade="BF"/>
                    <w:bottom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>
                    <w:rPr>
                      <w:rFonts w:ascii="Berlin Sans FB" w:hAnsi="Berlin Sans FB"/>
                      <w:szCs w:val="20"/>
                    </w:rPr>
                    <w:t>à</w:t>
                  </w:r>
                </w:p>
              </w:tc>
              <w:tc>
                <w:tcPr>
                  <w:tcW w:w="285" w:type="dxa"/>
                  <w:tcBorders>
                    <w:left w:val="single" w:sz="6" w:space="0" w:color="3D4B6A" w:themeColor="accent3" w:themeShade="BF"/>
                    <w:right w:val="single" w:sz="4" w:space="0" w:color="auto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</w:p>
              </w:tc>
              <w:tc>
                <w:tcPr>
                  <w:tcW w:w="3566" w:type="dxa"/>
                  <w:gridSpan w:val="3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5C47" w:rsidRPr="007F5C47" w:rsidRDefault="007F5C47" w:rsidP="007F5C47">
                  <w:pPr>
                    <w:spacing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>
                    <w:rPr>
                      <w:rFonts w:ascii="Berlin Sans FB" w:hAnsi="Berlin Sans FB"/>
                      <w:szCs w:val="20"/>
                    </w:rPr>
                    <w:t>à</w:t>
                  </w:r>
                </w:p>
              </w:tc>
            </w:tr>
            <w:tr w:rsidR="008C2BED" w:rsidRPr="000A79A4" w:rsidTr="007F5C47">
              <w:trPr>
                <w:trHeight w:val="255"/>
              </w:trPr>
              <w:tc>
                <w:tcPr>
                  <w:tcW w:w="4630" w:type="dxa"/>
                  <w:gridSpan w:val="8"/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gridSpan w:val="2"/>
                  <w:tcBorders>
                    <w:bottom w:val="single" w:sz="3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1418" w:type="dxa"/>
                  <w:gridSpan w:val="4"/>
                </w:tcPr>
                <w:p w:rsidR="008C2BED" w:rsidRPr="004C2BFA" w:rsidRDefault="008C2BED" w:rsidP="008C2BED">
                  <w:pPr>
                    <w:pStyle w:val="Texteengras"/>
                    <w:spacing w:after="0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bottom w:val="single" w:sz="3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3283" w:type="dxa"/>
                  <w:gridSpan w:val="2"/>
                  <w:tcBorders>
                    <w:top w:val="single" w:sz="4" w:space="0" w:color="auto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  <w:tr w:rsidR="008C2BED" w:rsidRPr="000A79A4" w:rsidTr="004227DC">
              <w:trPr>
                <w:trHeight w:val="346"/>
              </w:trPr>
              <w:tc>
                <w:tcPr>
                  <w:tcW w:w="9897" w:type="dxa"/>
                  <w:gridSpan w:val="17"/>
                  <w:tcBorders>
                    <w:top w:val="single" w:sz="36" w:space="0" w:color="3D4B6A" w:themeColor="accent3" w:themeShade="BF"/>
                    <w:bottom w:val="single" w:sz="36" w:space="0" w:color="3D4B6A" w:themeColor="accent3" w:themeShade="BF"/>
                  </w:tcBorders>
                  <w:shd w:val="clear" w:color="auto" w:fill="DADFEA" w:themeFill="accent3" w:themeFillTint="33"/>
                  <w:vAlign w:val="center"/>
                </w:tcPr>
                <w:p w:rsidR="008C2BED" w:rsidRPr="004067CD" w:rsidRDefault="008C2BED" w:rsidP="008C2BED">
                  <w:pPr>
                    <w:pStyle w:val="Texteengrasbleu"/>
                    <w:spacing w:before="120" w:after="120"/>
                    <w:rPr>
                      <w:rFonts w:ascii="Cavolini" w:hAnsi="Cavolini" w:cs="Cavolini"/>
                      <w:sz w:val="28"/>
                      <w:szCs w:val="24"/>
                    </w:rPr>
                  </w:pPr>
                  <w:r w:rsidRPr="00A14B16">
                    <w:rPr>
                      <w:rFonts w:ascii="Berlin Sans FB" w:hAnsi="Berlin Sans FB" w:cs="Cavolini"/>
                      <w:sz w:val="28"/>
                      <w:szCs w:val="24"/>
                    </w:rPr>
                    <w:t>le baptême</w:t>
                  </w:r>
                </w:p>
              </w:tc>
            </w:tr>
            <w:tr w:rsidR="008C2BED" w:rsidRPr="000A79A4" w:rsidTr="004227DC">
              <w:trPr>
                <w:trHeight w:val="346"/>
              </w:trPr>
              <w:tc>
                <w:tcPr>
                  <w:tcW w:w="2489" w:type="dxa"/>
                  <w:gridSpan w:val="3"/>
                  <w:tcBorders>
                    <w:top w:val="single" w:sz="36" w:space="0" w:color="3D4B6A" w:themeColor="accent3" w:themeShade="BF"/>
                    <w:bottom w:val="single" w:sz="6" w:space="0" w:color="3D4B6A" w:themeColor="accent3" w:themeShade="BF"/>
                  </w:tcBorders>
                </w:tcPr>
                <w:p w:rsidR="008C2BED" w:rsidRPr="00DD3D89" w:rsidRDefault="008C2BED" w:rsidP="008C2BED">
                  <w:pPr>
                    <w:spacing w:before="120"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Date souhaitée</w:t>
                  </w:r>
                </w:p>
              </w:tc>
              <w:tc>
                <w:tcPr>
                  <w:tcW w:w="295" w:type="dxa"/>
                  <w:tcBorders>
                    <w:top w:val="single" w:sz="36" w:space="0" w:color="3D4B6A" w:themeColor="accent3" w:themeShade="BF"/>
                  </w:tcBorders>
                </w:tcPr>
                <w:p w:rsidR="008C2BED" w:rsidRPr="00DD3D89" w:rsidRDefault="008C2BED" w:rsidP="008C2BED">
                  <w:pPr>
                    <w:spacing w:before="120" w:after="0" w:line="240" w:lineRule="atLeast"/>
                    <w:rPr>
                      <w:rFonts w:ascii="Berlin Sans FB" w:hAnsi="Berlin Sans FB"/>
                    </w:rPr>
                  </w:pPr>
                </w:p>
              </w:tc>
              <w:tc>
                <w:tcPr>
                  <w:tcW w:w="7113" w:type="dxa"/>
                  <w:gridSpan w:val="13"/>
                  <w:tcBorders>
                    <w:top w:val="single" w:sz="36" w:space="0" w:color="3D4B6A" w:themeColor="accent3" w:themeShade="BF"/>
                    <w:bottom w:val="single" w:sz="6" w:space="0" w:color="3D4B6A" w:themeColor="accent3" w:themeShade="BF"/>
                  </w:tcBorders>
                </w:tcPr>
                <w:p w:rsidR="008C2BED" w:rsidRPr="00DD3D89" w:rsidRDefault="008C2BED" w:rsidP="008C2BED">
                  <w:pPr>
                    <w:spacing w:before="120" w:after="0" w:line="240" w:lineRule="atLeast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Lieu souhaité</w:t>
                  </w:r>
                </w:p>
              </w:tc>
            </w:tr>
            <w:tr w:rsidR="008C2BED" w:rsidRPr="000A79A4" w:rsidTr="004227DC">
              <w:trPr>
                <w:trHeight w:val="255"/>
              </w:trPr>
              <w:tc>
                <w:tcPr>
                  <w:tcW w:w="2489" w:type="dxa"/>
                  <w:gridSpan w:val="3"/>
                  <w:tcBorders>
                    <w:top w:val="single" w:sz="6" w:space="0" w:color="3D4B6A" w:themeColor="accent3" w:themeShade="BF"/>
                    <w:left w:val="single" w:sz="6" w:space="0" w:color="3D4B6A" w:themeColor="accent3" w:themeShade="BF"/>
                    <w:bottom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295" w:type="dxa"/>
                  <w:tcBorders>
                    <w:left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7113" w:type="dxa"/>
                  <w:gridSpan w:val="13"/>
                  <w:tcBorders>
                    <w:top w:val="single" w:sz="6" w:space="0" w:color="3D4B6A" w:themeColor="accent3" w:themeShade="BF"/>
                    <w:left w:val="single" w:sz="6" w:space="0" w:color="3D4B6A" w:themeColor="accent3" w:themeShade="BF"/>
                    <w:bottom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  <w:tr w:rsidR="008C2BED" w:rsidRPr="000A79A4" w:rsidTr="007F5C47">
              <w:trPr>
                <w:trHeight w:val="255"/>
              </w:trPr>
              <w:tc>
                <w:tcPr>
                  <w:tcW w:w="4484" w:type="dxa"/>
                  <w:gridSpan w:val="7"/>
                  <w:tcBorders>
                    <w:bottom w:val="single" w:sz="6" w:space="0" w:color="3D4B6A" w:themeColor="accent3" w:themeShade="BF"/>
                  </w:tcBorders>
                </w:tcPr>
                <w:p w:rsidR="008C2BED" w:rsidRPr="007F5C47" w:rsidRDefault="008C2BED" w:rsidP="007F5C47">
                  <w:pPr>
                    <w:spacing w:before="120" w:after="0"/>
                    <w:jc w:val="both"/>
                    <w:rPr>
                      <w:rFonts w:ascii="Berlin Sans FB" w:hAnsi="Berlin Sans FB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 xml:space="preserve">Nom </w:t>
                  </w:r>
                  <w:r w:rsidR="009C5CA2" w:rsidRPr="00DD3D89">
                    <w:rPr>
                      <w:rFonts w:ascii="Berlin Sans FB" w:hAnsi="Berlin Sans FB"/>
                      <w:szCs w:val="20"/>
                    </w:rPr>
                    <w:t xml:space="preserve">et prénom </w:t>
                  </w:r>
                  <w:r w:rsidRPr="00DD3D89">
                    <w:rPr>
                      <w:rFonts w:ascii="Berlin Sans FB" w:hAnsi="Berlin Sans FB"/>
                      <w:szCs w:val="20"/>
                    </w:rPr>
                    <w:t>du parrain</w:t>
                  </w:r>
                </w:p>
              </w:tc>
              <w:tc>
                <w:tcPr>
                  <w:tcW w:w="312" w:type="dxa"/>
                  <w:gridSpan w:val="2"/>
                </w:tcPr>
                <w:p w:rsidR="008C2BED" w:rsidRPr="00310D02" w:rsidRDefault="008C2BED" w:rsidP="008C2BED">
                  <w:pPr>
                    <w:spacing w:before="120" w:after="0" w:line="240" w:lineRule="atLeast"/>
                    <w:jc w:val="both"/>
                    <w:rPr>
                      <w:rFonts w:ascii="Modern Love Grunge" w:hAnsi="Modern Love Grunge"/>
                      <w:szCs w:val="20"/>
                    </w:rPr>
                  </w:pPr>
                </w:p>
              </w:tc>
              <w:tc>
                <w:tcPr>
                  <w:tcW w:w="5101" w:type="dxa"/>
                  <w:gridSpan w:val="8"/>
                  <w:tcBorders>
                    <w:bottom w:val="single" w:sz="6" w:space="0" w:color="3D4B6A" w:themeColor="accent3" w:themeShade="BF"/>
                  </w:tcBorders>
                </w:tcPr>
                <w:p w:rsidR="008C2BED" w:rsidRPr="00F377EC" w:rsidRDefault="008C2BED" w:rsidP="007F5C47">
                  <w:pPr>
                    <w:spacing w:before="120" w:after="0"/>
                    <w:jc w:val="both"/>
                    <w:rPr>
                      <w:rFonts w:ascii="Modern Love Grunge" w:hAnsi="Modern Love Grunge"/>
                      <w:szCs w:val="20"/>
                    </w:rPr>
                  </w:pPr>
                  <w:r w:rsidRPr="00DD3D89">
                    <w:rPr>
                      <w:rFonts w:ascii="Berlin Sans FB" w:hAnsi="Berlin Sans FB"/>
                      <w:szCs w:val="20"/>
                    </w:rPr>
                    <w:t>Nom</w:t>
                  </w:r>
                  <w:r w:rsidR="009C5CA2" w:rsidRPr="00DD3D89">
                    <w:rPr>
                      <w:rFonts w:ascii="Berlin Sans FB" w:hAnsi="Berlin Sans FB"/>
                      <w:szCs w:val="20"/>
                    </w:rPr>
                    <w:t xml:space="preserve"> et prénom</w:t>
                  </w:r>
                  <w:r w:rsidRPr="00DD3D89">
                    <w:rPr>
                      <w:rFonts w:ascii="Berlin Sans FB" w:hAnsi="Berlin Sans FB"/>
                      <w:szCs w:val="20"/>
                    </w:rPr>
                    <w:t xml:space="preserve"> de la marraine</w:t>
                  </w:r>
                </w:p>
              </w:tc>
            </w:tr>
            <w:tr w:rsidR="008C2BED" w:rsidRPr="000A79A4" w:rsidTr="007F5C47">
              <w:trPr>
                <w:trHeight w:val="255"/>
              </w:trPr>
              <w:tc>
                <w:tcPr>
                  <w:tcW w:w="4484" w:type="dxa"/>
                  <w:gridSpan w:val="7"/>
                  <w:tcBorders>
                    <w:top w:val="single" w:sz="6" w:space="0" w:color="3D4B6A" w:themeColor="accent3" w:themeShade="BF"/>
                    <w:left w:val="single" w:sz="6" w:space="0" w:color="3D4B6A" w:themeColor="accent3" w:themeShade="BF"/>
                    <w:bottom w:val="single" w:sz="4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312" w:type="dxa"/>
                  <w:gridSpan w:val="2"/>
                  <w:tcBorders>
                    <w:left w:val="single" w:sz="6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  <w:tc>
                <w:tcPr>
                  <w:tcW w:w="5101" w:type="dxa"/>
                  <w:gridSpan w:val="8"/>
                  <w:tcBorders>
                    <w:top w:val="single" w:sz="6" w:space="0" w:color="3D4B6A" w:themeColor="accent3" w:themeShade="BF"/>
                    <w:left w:val="single" w:sz="6" w:space="0" w:color="3D4B6A" w:themeColor="accent3" w:themeShade="BF"/>
                    <w:bottom w:val="single" w:sz="4" w:space="0" w:color="3D4B6A" w:themeColor="accent3" w:themeShade="BF"/>
                    <w:right w:val="single" w:sz="6" w:space="0" w:color="3D4B6A" w:themeColor="accent3" w:themeShade="BF"/>
                  </w:tcBorders>
                </w:tcPr>
                <w:p w:rsidR="008C2BED" w:rsidRPr="004C2BFA" w:rsidRDefault="008C2BED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  <w:tr w:rsidR="008C2BED" w:rsidRPr="007F5C47" w:rsidTr="007F5C47">
              <w:trPr>
                <w:trHeight w:val="209"/>
              </w:trPr>
              <w:tc>
                <w:tcPr>
                  <w:tcW w:w="9897" w:type="dxa"/>
                  <w:gridSpan w:val="17"/>
                </w:tcPr>
                <w:p w:rsidR="008C2BED" w:rsidRPr="007F5C47" w:rsidRDefault="007F5C47" w:rsidP="007F5C47">
                  <w:pPr>
                    <w:spacing w:before="120" w:after="0"/>
                    <w:rPr>
                      <w:rFonts w:ascii="Berlin Sans FB" w:hAnsi="Berlin Sans FB"/>
                      <w:i/>
                      <w:szCs w:val="20"/>
                      <w:highlight w:val="lightGray"/>
                    </w:rPr>
                  </w:pPr>
                  <w:r w:rsidRPr="007F5C47">
                    <w:rPr>
                      <w:rFonts w:ascii="Berlin Sans FB" w:hAnsi="Berlin Sans FB"/>
                      <w:i/>
                      <w:sz w:val="18"/>
                      <w:szCs w:val="20"/>
                      <w:highlight w:val="lightGray"/>
                    </w:rPr>
                    <w:t>NB : les parrain et marraine doivent être baptisés et être âgés de plus de 16 ans. Un certificat de baptême sera demandé.</w:t>
                  </w:r>
                </w:p>
              </w:tc>
            </w:tr>
            <w:tr w:rsidR="007F5C47" w:rsidRPr="000A79A4" w:rsidTr="007F5C47">
              <w:trPr>
                <w:trHeight w:val="209"/>
              </w:trPr>
              <w:tc>
                <w:tcPr>
                  <w:tcW w:w="9897" w:type="dxa"/>
                  <w:gridSpan w:val="17"/>
                  <w:tcBorders>
                    <w:bottom w:val="single" w:sz="36" w:space="0" w:color="3D4B6A" w:themeColor="accent3" w:themeShade="BF"/>
                  </w:tcBorders>
                </w:tcPr>
                <w:p w:rsidR="007F5C47" w:rsidRDefault="007F5C47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  <w:tr w:rsidR="008C2BED" w:rsidRPr="000A79A4" w:rsidTr="004227DC">
              <w:trPr>
                <w:trHeight w:val="465"/>
              </w:trPr>
              <w:tc>
                <w:tcPr>
                  <w:tcW w:w="9897" w:type="dxa"/>
                  <w:gridSpan w:val="17"/>
                  <w:tcBorders>
                    <w:top w:val="single" w:sz="36" w:space="0" w:color="3D4B6A" w:themeColor="accent3" w:themeShade="BF"/>
                    <w:bottom w:val="single" w:sz="36" w:space="0" w:color="3D4B6A" w:themeColor="accent3" w:themeShade="BF"/>
                  </w:tcBorders>
                  <w:shd w:val="clear" w:color="auto" w:fill="B6C0D5" w:themeFill="accent3" w:themeFillTint="66"/>
                </w:tcPr>
                <w:p w:rsidR="008C2BED" w:rsidRPr="00DD3D89" w:rsidRDefault="008C2BED" w:rsidP="008C2BED">
                  <w:pPr>
                    <w:pStyle w:val="Texteengrasbleu"/>
                    <w:spacing w:before="120" w:after="120"/>
                    <w:rPr>
                      <w:rFonts w:ascii="Berlin Sans FB" w:hAnsi="Berlin Sans FB" w:cs="Cavolini"/>
                      <w:sz w:val="28"/>
                      <w:szCs w:val="24"/>
                    </w:rPr>
                  </w:pPr>
                  <w:r w:rsidRPr="00DD3D89">
                    <w:rPr>
                      <w:rFonts w:ascii="Berlin Sans FB" w:hAnsi="Berlin Sans FB" w:cs="Cavolini"/>
                      <w:sz w:val="28"/>
                      <w:szCs w:val="24"/>
                    </w:rPr>
                    <w:t>Des questions ?</w:t>
                  </w:r>
                </w:p>
              </w:tc>
            </w:tr>
            <w:tr w:rsidR="008C2BED" w:rsidRPr="000A79A4" w:rsidTr="004227DC">
              <w:trPr>
                <w:trHeight w:val="700"/>
              </w:trPr>
              <w:tc>
                <w:tcPr>
                  <w:tcW w:w="9897" w:type="dxa"/>
                  <w:gridSpan w:val="17"/>
                  <w:tcBorders>
                    <w:top w:val="single" w:sz="36" w:space="0" w:color="3D4B6A" w:themeColor="accent3" w:themeShade="BF"/>
                    <w:bottom w:val="single" w:sz="24" w:space="0" w:color="3D4B6A" w:themeColor="accent3" w:themeShade="BF"/>
                  </w:tcBorders>
                </w:tcPr>
                <w:p w:rsidR="007F5C47" w:rsidRPr="004C2BFA" w:rsidRDefault="007F5C47" w:rsidP="008C2BED">
                  <w:pPr>
                    <w:pStyle w:val="Texteengras"/>
                    <w:spacing w:after="0" w:line="240" w:lineRule="atLeast"/>
                    <w:rPr>
                      <w:rFonts w:ascii="Berlin Sans FB" w:hAnsi="Berlin Sans FB" w:cs="Cavolini"/>
                      <w:b w:val="0"/>
                      <w:bCs w:val="0"/>
                      <w:sz w:val="16"/>
                      <w:szCs w:val="14"/>
                    </w:rPr>
                  </w:pPr>
                </w:p>
              </w:tc>
            </w:tr>
          </w:tbl>
          <w:p w:rsidR="00265218" w:rsidRPr="000A79A4" w:rsidRDefault="00265218" w:rsidP="004456B5"/>
        </w:tc>
        <w:tc>
          <w:tcPr>
            <w:tcW w:w="106" w:type="pct"/>
            <w:shd w:val="clear" w:color="auto" w:fill="auto"/>
          </w:tcPr>
          <w:p w:rsidR="00265218" w:rsidRPr="000A79A4" w:rsidRDefault="00265218" w:rsidP="00CF31BB"/>
        </w:tc>
        <w:bookmarkStart w:id="0" w:name="_GoBack"/>
        <w:bookmarkEnd w:id="0"/>
      </w:tr>
    </w:tbl>
    <w:p w:rsidR="00463B35" w:rsidRPr="00C472C5" w:rsidRDefault="00D219C7" w:rsidP="00524D35">
      <w:pPr>
        <w:rPr>
          <w:rFonts w:ascii="Cavolini" w:hAnsi="Cavolini" w:cs="Cavolini"/>
          <w:b/>
          <w:bCs/>
          <w:i/>
          <w:iCs/>
          <w:sz w:val="24"/>
          <w:szCs w:val="24"/>
        </w:rPr>
      </w:pPr>
      <w:r w:rsidRPr="00C472C5">
        <w:rPr>
          <w:rFonts w:ascii="Cavolini" w:hAnsi="Cavolini" w:cs="Cavolini"/>
          <w:b/>
          <w:bCs/>
          <w:i/>
          <w:iCs/>
          <w:sz w:val="24"/>
          <w:szCs w:val="24"/>
        </w:rPr>
        <w:t>Merci de renvoyer ce formulaire à prepabapteme.bastide.floirac@gmail.com</w:t>
      </w:r>
    </w:p>
    <w:sectPr w:rsidR="00463B35" w:rsidRPr="00C472C5" w:rsidSect="000C4B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560" w:right="720" w:bottom="851" w:left="720" w:header="709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2B0" w:rsidRDefault="002E32B0" w:rsidP="00CF31BB">
      <w:r>
        <w:separator/>
      </w:r>
    </w:p>
  </w:endnote>
  <w:endnote w:type="continuationSeparator" w:id="1">
    <w:p w:rsidR="002E32B0" w:rsidRDefault="002E32B0" w:rsidP="00CF31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132" w:rsidRDefault="004C313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3553"/>
      <w:gridCol w:w="3544"/>
      <w:gridCol w:w="3585"/>
    </w:tblGrid>
    <w:tr w:rsidR="00AB168B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116403" w:rsidP="009F4149">
          <w:pPr>
            <w:pStyle w:val="Contacts"/>
          </w:pPr>
          <w:r>
            <w:rPr>
              <w:noProof/>
              <w:lang w:eastAsia="fr-FR"/>
            </w:rPr>
          </w:r>
          <w:r>
            <w:rPr>
              <w:noProof/>
              <w:lang w:eastAsia="fr-FR"/>
            </w:rPr>
            <w:pict>
              <v:shape id="_x0000_s4116" alt="Icône de GPS" style="width:12.2pt;height:15.9pt;visibility:visible;mso-position-horizontal-relative:char;mso-position-vertical-relative:li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<v:stroke miterlimit="4" joinstyle="miter"/>
                <v:formulas/>
                <v:path arrowok="t" o:extrusionok="f" o:connecttype="custom" o:connectlocs="77470,100965;77470,100965;77470,100965;77470,100965" o:connectangles="0,90,180,270" textboxrect="0,0,21600,21600"/>
                <v:textbox inset="3pt,3pt,3pt,3pt">
                  <w:txbxContent>
                    <w:p w:rsidR="003071A0" w:rsidRDefault="003071A0" w:rsidP="003071A0"/>
                  </w:txbxContent>
                </v:textbox>
                <w10:wrap type="none"/>
                <w10:anchorlock/>
              </v:shape>
            </w:pic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116403" w:rsidP="009F4149">
          <w:pPr>
            <w:pStyle w:val="Contacts"/>
          </w:pPr>
          <w:r>
            <w:rPr>
              <w:noProof/>
              <w:lang w:eastAsia="fr-FR"/>
            </w:rPr>
          </w:r>
          <w:r>
            <w:rPr>
              <w:noProof/>
              <w:lang w:eastAsia="fr-FR"/>
            </w:rPr>
            <w:pict>
              <v:shape id="_x0000_s4115" alt="Icône de téléphone" style="width:13pt;height:13pt;visibility:visible;mso-position-horizontal-relative:char;mso-position-vertical-relative:li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adj="0,,0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<v:stroke miterlimit="4" joinstyle="miter"/>
                <v:formulas/>
                <v:path arrowok="t" o:extrusionok="f" o:connecttype="custom" o:connectlocs="82550,82550;82550,82550;82550,82550;82550,82550" o:connectangles="0,90,180,270"/>
                <w10:wrap type="none"/>
                <w10:anchorlock/>
              </v:shape>
            </w:pic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116403" w:rsidP="009F4149">
          <w:pPr>
            <w:pStyle w:val="Contacts"/>
          </w:pPr>
          <w:r>
            <w:rPr>
              <w:noProof/>
              <w:lang w:eastAsia="fr-FR"/>
            </w:rPr>
          </w:r>
          <w:r>
            <w:rPr>
              <w:noProof/>
              <w:lang w:eastAsia="fr-FR"/>
            </w:rPr>
            <w:pict>
              <v:shape id="Forme" o:spid="_x0000_s4114" alt="Icône d’e-mail" style="width:13pt;height:13pt;visibility:visible;mso-position-horizontal-relative:char;mso-position-vertical-relative:li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adj="0,,0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<v:stroke miterlimit="4" joinstyle="miter"/>
                <v:formulas/>
                <v:path arrowok="t" o:extrusionok="f" o:connecttype="custom" o:connectlocs="82550,82550;82550,82550;82550,82550;82550,82550" o:connectangles="0,90,180,270"/>
                <w10:wrap type="none"/>
                <w10:anchorlock/>
              </v:shape>
            </w:pict>
          </w:r>
        </w:p>
      </w:tc>
    </w:tr>
    <w:tr w:rsidR="00AB168B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B168B" w:rsidRPr="009F4149" w:rsidTr="002D3842">
      <w:tc>
        <w:tcPr>
          <w:tcW w:w="3596" w:type="dxa"/>
          <w:shd w:val="clear" w:color="auto" w:fill="auto"/>
          <w:vAlign w:val="center"/>
        </w:tcPr>
        <w:p w:rsidR="00AB168B" w:rsidRPr="0025270B" w:rsidRDefault="00AB168B" w:rsidP="0025270B">
          <w:pPr>
            <w:pStyle w:val="Contacts"/>
            <w:spacing w:after="0" w:line="240" w:lineRule="atLeast"/>
            <w:rPr>
              <w:rFonts w:ascii="Cavolini" w:hAnsi="Cavolini" w:cs="Cavolini"/>
              <w:sz w:val="16"/>
              <w:szCs w:val="16"/>
            </w:rPr>
          </w:pPr>
          <w:r w:rsidRPr="0025270B">
            <w:rPr>
              <w:rFonts w:ascii="Cavolini" w:hAnsi="Cavolini" w:cs="Cavolini"/>
              <w:b/>
              <w:bCs/>
              <w:sz w:val="16"/>
              <w:szCs w:val="16"/>
            </w:rPr>
            <w:t>Presbytère</w:t>
          </w:r>
          <w:r w:rsidRPr="0025270B">
            <w:rPr>
              <w:rFonts w:ascii="Cavolini" w:hAnsi="Cavolini" w:cs="Cavolini"/>
              <w:sz w:val="16"/>
              <w:szCs w:val="16"/>
            </w:rPr>
            <w:t> :</w:t>
          </w:r>
        </w:p>
        <w:p w:rsidR="00AE3FB7" w:rsidRPr="0025270B" w:rsidRDefault="00AB168B" w:rsidP="0025270B">
          <w:pPr>
            <w:pStyle w:val="Contacts"/>
            <w:spacing w:after="0" w:line="240" w:lineRule="atLeast"/>
            <w:rPr>
              <w:rFonts w:ascii="Cavolini" w:hAnsi="Cavolini" w:cs="Cavolini"/>
              <w:sz w:val="16"/>
              <w:szCs w:val="16"/>
            </w:rPr>
          </w:pPr>
          <w:r w:rsidRPr="0025270B">
            <w:rPr>
              <w:rFonts w:ascii="Cavolini" w:hAnsi="Cavolini" w:cs="Cavolini"/>
              <w:sz w:val="16"/>
              <w:szCs w:val="16"/>
            </w:rPr>
            <w:t>64 rue de Dijon – 33100 Bordeaux</w:t>
          </w:r>
        </w:p>
      </w:tc>
      <w:tc>
        <w:tcPr>
          <w:tcW w:w="3597" w:type="dxa"/>
          <w:shd w:val="clear" w:color="auto" w:fill="auto"/>
          <w:vAlign w:val="center"/>
        </w:tcPr>
        <w:p w:rsidR="00AE3FB7" w:rsidRPr="0025270B" w:rsidRDefault="00AE3FB7" w:rsidP="005C6642">
          <w:pPr>
            <w:pStyle w:val="Contacts"/>
            <w:spacing w:after="0" w:line="240" w:lineRule="atLeast"/>
            <w:rPr>
              <w:rFonts w:ascii="Cavolini" w:hAnsi="Cavolini" w:cs="Cavolini"/>
              <w:sz w:val="16"/>
              <w:szCs w:val="16"/>
            </w:rPr>
          </w:pPr>
        </w:p>
      </w:tc>
      <w:tc>
        <w:tcPr>
          <w:tcW w:w="3597" w:type="dxa"/>
          <w:shd w:val="clear" w:color="auto" w:fill="auto"/>
          <w:vAlign w:val="center"/>
        </w:tcPr>
        <w:p w:rsidR="00AE3FB7" w:rsidRPr="0025270B" w:rsidRDefault="00AB168B" w:rsidP="0025270B">
          <w:pPr>
            <w:pStyle w:val="Contacts"/>
            <w:spacing w:after="0" w:line="240" w:lineRule="atLeast"/>
            <w:rPr>
              <w:rFonts w:ascii="Cavolini" w:hAnsi="Cavolini" w:cs="Cavolini"/>
              <w:sz w:val="16"/>
              <w:szCs w:val="16"/>
            </w:rPr>
          </w:pPr>
          <w:r w:rsidRPr="0025270B">
            <w:rPr>
              <w:rFonts w:ascii="Cavolini" w:hAnsi="Cavolini" w:cs="Cavolini"/>
              <w:sz w:val="16"/>
              <w:szCs w:val="16"/>
            </w:rPr>
            <w:t>prepabapteme.bastide.floirac@gmail.com</w:t>
          </w:r>
        </w:p>
      </w:tc>
    </w:tr>
  </w:tbl>
  <w:p w:rsidR="00835DE8" w:rsidRDefault="00116403" w:rsidP="009F4149">
    <w:pPr>
      <w:pStyle w:val="Pieddepage"/>
    </w:pPr>
    <w:r>
      <w:rPr>
        <w:noProof/>
        <w:lang w:eastAsia="fr-FR"/>
      </w:rPr>
      <w:pict>
        <v:group id="Groupe 15" o:spid="_x0000_s4097" alt="&quot;&quot;" style="position:absolute;left:0;text-align:left;margin-left:0;margin-top:0;width:522.8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">
          <v:rect id="Rectangle 17" o:spid="_x0000_s4099" style="position:absolute;left:9239;top:9715;width:67843;height:943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<v:rect id="Rectangle" o:spid="_x0000_s4098" style="position:absolute;left:9226;top:9332;width:67856;height: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<v:stroke miterlimit="4"/>
            <v:path arrowok="t"/>
            <v:textbox inset="3pt,3pt,3pt,3pt"/>
          </v:rect>
          <w10:wrap anchorx="margin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132" w:rsidRDefault="004C313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2B0" w:rsidRDefault="002E32B0" w:rsidP="00CF31BB">
      <w:r>
        <w:separator/>
      </w:r>
    </w:p>
  </w:footnote>
  <w:footnote w:type="continuationSeparator" w:id="1">
    <w:p w:rsidR="002E32B0" w:rsidRDefault="002E32B0" w:rsidP="00CF31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132" w:rsidRDefault="004C313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B68" w:rsidRPr="00835DE8" w:rsidRDefault="005C6642" w:rsidP="00410E03">
    <w:pPr>
      <w:pStyle w:val="En-tte"/>
      <w:jc w:val="right"/>
    </w:pPr>
    <w:r>
      <w:rPr>
        <w:noProof/>
        <w:lang w:eastAsia="fr-FR"/>
      </w:rPr>
      <w:drawing>
        <wp:anchor distT="0" distB="0" distL="114300" distR="114300" simplePos="0" relativeHeight="251674112" behindDoc="0" locked="0" layoutInCell="1" allowOverlap="1">
          <wp:simplePos x="0" y="0"/>
          <wp:positionH relativeFrom="column">
            <wp:posOffset>4739640</wp:posOffset>
          </wp:positionH>
          <wp:positionV relativeFrom="paragraph">
            <wp:posOffset>-457835</wp:posOffset>
          </wp:positionV>
          <wp:extent cx="1817517" cy="1651000"/>
          <wp:effectExtent l="57150" t="76200" r="87483" b="63500"/>
          <wp:wrapNone/>
          <wp:docPr id="48" name="Image 4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1">
                    <a:lum contrast="10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621" cy="1659270"/>
                  </a:xfrm>
                  <a:prstGeom prst="rect">
                    <a:avLst/>
                  </a:prstGeom>
                  <a:solidFill>
                    <a:schemeClr val="bg1"/>
                  </a:solidFill>
                  <a:effectLst>
                    <a:glow rad="88900">
                      <a:schemeClr val="accent2">
                        <a:satMod val="175000"/>
                        <a:alpha val="40000"/>
                      </a:schemeClr>
                    </a:glow>
                    <a:softEdge rad="0"/>
                  </a:effectLst>
                </pic:spPr>
              </pic:pic>
            </a:graphicData>
          </a:graphic>
        </wp:anchor>
      </w:drawing>
    </w:r>
    <w:r w:rsidR="0025270B">
      <w:rPr>
        <w:noProof/>
        <w:lang w:eastAsia="fr-FR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150982</wp:posOffset>
          </wp:positionH>
          <wp:positionV relativeFrom="paragraph">
            <wp:posOffset>-454468</wp:posOffset>
          </wp:positionV>
          <wp:extent cx="1097280" cy="1010137"/>
          <wp:effectExtent l="0" t="0" r="7620" b="0"/>
          <wp:wrapNone/>
          <wp:docPr id="49" name="Image 49" descr="Une image contenant personne, intérieur, bébé, chambre d’hôpital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personne, intérieur, bébé, chambre d’hôpital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897" cy="1013467"/>
                  </a:xfrm>
                  <a:prstGeom prst="rect">
                    <a:avLst/>
                  </a:prstGeom>
                  <a:effectLst>
                    <a:softEdge rad="50800"/>
                  </a:effectLst>
                </pic:spPr>
              </pic:pic>
            </a:graphicData>
          </a:graphic>
        </wp:anchor>
      </w:drawing>
    </w:r>
    <w:r w:rsidR="00116403">
      <w:rPr>
        <w:noProof/>
        <w:lang w:eastAsia="fr-FR"/>
      </w:rPr>
      <w:pict>
        <v:group id="Groupe 13" o:spid="_x0000_s4105" style="position:absolute;left:0;text-align:left;margin-left:.85pt;margin-top:-138.95pt;width:523.2pt;height:809.4pt;z-index:-251650560;mso-position-horizontal-relative:text;mso-position-vertical-relative:text;mso-width-relative:margin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">
          <v:group id="Groupe 2" o:spid="_x0000_s4109" style="position:absolute;top:27622;width:68580;height:70134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<v:group id="Groupe 1" o:spid="_x0000_s411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rect id="Rectangle" o:spid="_x0000_s4113" style="position:absolute;left:731;top:-146;width:67818;height:7013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" fillcolor="#17365d [2415]" stroked="f" strokeweight="1pt">
                <v:fill opacity="13107f"/>
                <v:stroke miterlimit="4"/>
                <v:path arrowok="t"/>
                <v:textbox inset="3pt,3pt,3pt,3pt"/>
              </v:rect>
              <v:rect id="Rectangle" o:spid="_x0000_s4112" style="position:absolute;width:67856;height:6935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<v:stroke opacity="19789f" miterlimit="4"/>
                <v:path arrowok="t"/>
                <v:textbox inset="3pt,3pt,3pt,3pt"/>
              </v:rect>
            </v:group>
            <v:rect id="Rectangle" o:spid="_x0000_s4110" style="position:absolute;width:68581;height: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<v:stroke miterlimit="4"/>
              <v:path arrowok="t"/>
              <v:textbox inset="3pt,3pt,3pt,3pt"/>
            </v:rect>
          </v:group>
          <v:rect id="Rectangle 5" o:spid="_x0000_s4108" style="position:absolute;top:12954;width:68580;height:147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<v:fill color2="#548dd4 [1951]" rotate="t" angle="90" focus="100%" type="gradient"/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 10" o:spid="_x0000_s4107" type="#_x0000_t75" style="position:absolute;width:68573;height:27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">
            <v:imagedata r:id="rId3" o:title="" croptop="1f" cropbottom="23345f" cropright="455f"/>
            <v:path arrowok="t"/>
            <o:lock v:ext="edit" aspectratio="f"/>
          </v:shape>
          <v:shape id="Rectangle à coins arrondis du même côté 14" o:spid="_x0000_s4106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<v:path arrowok="t" o:connecttype="custom" o:connectlocs="142874,0;742945,0;885819,142874;885819,857227;885819,857227;0,857227;0,857227;0,142874;142874,0" o:connectangles="0,0,0,0,0,0,0,0,0"/>
          </v:shape>
        </v:group>
      </w:pict>
    </w:r>
    <w:r w:rsidR="00116403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8" o:spid="_x0000_s4104" type="#_x0000_t202" style="position:absolute;left:0;text-align:left;margin-left:94.65pt;margin-top:-26.75pt;width:2in;height:2in;z-index:2516730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" filled="f" stroked="f">
          <v:textbox style="mso-next-textbox:#Zone de texte 8;mso-fit-shape-to-text:t">
            <w:txbxContent>
              <w:p w:rsidR="00D83FE7" w:rsidRPr="007C45CD" w:rsidRDefault="00D83FE7" w:rsidP="00AD5CDF">
                <w:pPr>
                  <w:pStyle w:val="En-tte"/>
                  <w:spacing w:after="0" w:line="600" w:lineRule="exact"/>
                  <w:rPr>
                    <w:rFonts w:ascii="Berlin Sans FB" w:hAnsi="Berlin Sans FB"/>
                    <w:b/>
                    <w:noProof/>
                    <w:color w:val="52658F" w:themeColor="accent3"/>
                    <w:sz w:val="52"/>
                    <w:szCs w:val="52"/>
                  </w:rPr>
                </w:pPr>
                <w:r w:rsidRPr="007C45CD">
                  <w:rPr>
                    <w:rFonts w:ascii="Berlin Sans FB" w:hAnsi="Berlin Sans FB"/>
                    <w:b/>
                    <w:noProof/>
                    <w:color w:val="52658F" w:themeColor="accent3"/>
                    <w:sz w:val="52"/>
                    <w:szCs w:val="52"/>
                  </w:rPr>
                  <w:t>Baptême des enfants</w:t>
                </w:r>
              </w:p>
              <w:p w:rsidR="00D83FE7" w:rsidRPr="007C45CD" w:rsidRDefault="00D83FE7" w:rsidP="00AD5CDF">
                <w:pPr>
                  <w:pStyle w:val="En-tte"/>
                  <w:spacing w:after="0" w:line="600" w:lineRule="exact"/>
                  <w:rPr>
                    <w:rFonts w:ascii="Berlin Sans FB" w:hAnsi="Berlin Sans FB"/>
                    <w:b/>
                    <w:noProof/>
                    <w:color w:val="52658F" w:themeColor="accent3"/>
                    <w:sz w:val="52"/>
                    <w:szCs w:val="52"/>
                  </w:rPr>
                </w:pPr>
                <w:r w:rsidRPr="007C45CD">
                  <w:rPr>
                    <w:rFonts w:ascii="Berlin Sans FB" w:hAnsi="Berlin Sans FB"/>
                    <w:b/>
                    <w:noProof/>
                    <w:color w:val="52658F" w:themeColor="accent3"/>
                    <w:sz w:val="52"/>
                    <w:szCs w:val="52"/>
                  </w:rPr>
                  <w:t>de 0 à 3 ans</w:t>
                </w:r>
              </w:p>
            </w:txbxContent>
          </v:textbox>
        </v:shape>
      </w:pict>
    </w:r>
    <w:r w:rsidR="008C765B">
      <w:rPr>
        <w:noProof/>
        <w:lang w:eastAsia="fr-FR"/>
      </w:rPr>
      <w:drawing>
        <wp:inline distT="0" distB="0" distL="0" distR="0">
          <wp:extent cx="1968274" cy="367637"/>
          <wp:effectExtent l="0" t="0" r="0" b="0"/>
          <wp:docPr id="50" name="Forme">
            <a:extLst xmlns:a="http://schemas.openxmlformats.org/drawingml/2006/main">
              <a:ext uri="{C183D7F6-B498-43B3-948B-1728B52AA6E4}">
                <adec:decorativ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orme">
                    <a:extLst>
                      <a:ext uri="{C183D7F6-B498-43B3-948B-1728B52AA6E4}">
                        <adec:decorativ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614" cy="373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6403">
      <w:rPr>
        <w:noProof/>
        <w:lang w:eastAsia="fr-FR"/>
      </w:rPr>
      <w:pict>
        <v:shape id="_x0000_s4103" alt="&quot;&quot;" style="position:absolute;left:0;text-align:left;margin-left:32.25pt;margin-top:-10.6pt;width:50.15pt;height:30.1pt;z-index:251668992;visibility:visible;mso-position-horizontal-relative:text;mso-position-vertical-relative:text;mso-width-relative:margin;mso-height-relative:margin;v-text-anchor:middle" coordsize="21506,213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" adj="0,,0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<v:stroke miterlimit="4" joinstyle="miter"/>
          <v:formulas/>
          <v:path arrowok="t" o:extrusionok="f" o:connecttype="custom" o:connectlocs="318304,190983;318304,190983;318304,190983;318304,190983" o:connectangles="0,90,180,270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132" w:rsidRDefault="004C3132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stylePaneFormatFilter w:val="5F04"/>
  <w:stylePaneSortMethod w:val="0000"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713BC"/>
    <w:rsid w:val="000035F2"/>
    <w:rsid w:val="0005135F"/>
    <w:rsid w:val="000A79A4"/>
    <w:rsid w:val="000C4B62"/>
    <w:rsid w:val="000C75BF"/>
    <w:rsid w:val="000C7A59"/>
    <w:rsid w:val="000D5F1E"/>
    <w:rsid w:val="000F4C94"/>
    <w:rsid w:val="001034AB"/>
    <w:rsid w:val="00110721"/>
    <w:rsid w:val="00116403"/>
    <w:rsid w:val="0012510C"/>
    <w:rsid w:val="001257F0"/>
    <w:rsid w:val="0016108E"/>
    <w:rsid w:val="001A199E"/>
    <w:rsid w:val="001C42C8"/>
    <w:rsid w:val="001F7DC8"/>
    <w:rsid w:val="00205FE0"/>
    <w:rsid w:val="00246BBD"/>
    <w:rsid w:val="0025130C"/>
    <w:rsid w:val="0025270B"/>
    <w:rsid w:val="00256391"/>
    <w:rsid w:val="002633EB"/>
    <w:rsid w:val="00265218"/>
    <w:rsid w:val="00291055"/>
    <w:rsid w:val="002C6ABD"/>
    <w:rsid w:val="002C7FDB"/>
    <w:rsid w:val="002D3842"/>
    <w:rsid w:val="002D4B52"/>
    <w:rsid w:val="002E32B0"/>
    <w:rsid w:val="003071A0"/>
    <w:rsid w:val="00310D02"/>
    <w:rsid w:val="003169CA"/>
    <w:rsid w:val="00337C0F"/>
    <w:rsid w:val="0035052D"/>
    <w:rsid w:val="00366F6D"/>
    <w:rsid w:val="003D1E10"/>
    <w:rsid w:val="003D55BE"/>
    <w:rsid w:val="003E0129"/>
    <w:rsid w:val="003E2926"/>
    <w:rsid w:val="003E6DA8"/>
    <w:rsid w:val="003F693D"/>
    <w:rsid w:val="003F76A2"/>
    <w:rsid w:val="004067CD"/>
    <w:rsid w:val="00410E03"/>
    <w:rsid w:val="00421793"/>
    <w:rsid w:val="004227DC"/>
    <w:rsid w:val="00435E8C"/>
    <w:rsid w:val="004456B5"/>
    <w:rsid w:val="00463B35"/>
    <w:rsid w:val="004713BC"/>
    <w:rsid w:val="00482917"/>
    <w:rsid w:val="004A224A"/>
    <w:rsid w:val="004B2211"/>
    <w:rsid w:val="004C2BFA"/>
    <w:rsid w:val="004C2F50"/>
    <w:rsid w:val="004C3132"/>
    <w:rsid w:val="00524D35"/>
    <w:rsid w:val="00525A55"/>
    <w:rsid w:val="00542A22"/>
    <w:rsid w:val="0057074C"/>
    <w:rsid w:val="005A6806"/>
    <w:rsid w:val="005C6642"/>
    <w:rsid w:val="005D124E"/>
    <w:rsid w:val="005D4225"/>
    <w:rsid w:val="005E2EB2"/>
    <w:rsid w:val="00625342"/>
    <w:rsid w:val="00643F5A"/>
    <w:rsid w:val="00645D03"/>
    <w:rsid w:val="0065115D"/>
    <w:rsid w:val="00676CCF"/>
    <w:rsid w:val="00684557"/>
    <w:rsid w:val="006859BF"/>
    <w:rsid w:val="006A7299"/>
    <w:rsid w:val="006C7D64"/>
    <w:rsid w:val="006D43A7"/>
    <w:rsid w:val="006F2C5A"/>
    <w:rsid w:val="00705FD1"/>
    <w:rsid w:val="0071089C"/>
    <w:rsid w:val="00740131"/>
    <w:rsid w:val="007421D2"/>
    <w:rsid w:val="00743100"/>
    <w:rsid w:val="0077382E"/>
    <w:rsid w:val="007B1C63"/>
    <w:rsid w:val="007B52D2"/>
    <w:rsid w:val="007C1F7D"/>
    <w:rsid w:val="007C45CD"/>
    <w:rsid w:val="007D4902"/>
    <w:rsid w:val="007F5C47"/>
    <w:rsid w:val="008137C9"/>
    <w:rsid w:val="00835DE8"/>
    <w:rsid w:val="0083739A"/>
    <w:rsid w:val="008777CA"/>
    <w:rsid w:val="0088789C"/>
    <w:rsid w:val="00887E67"/>
    <w:rsid w:val="008C2BED"/>
    <w:rsid w:val="008C5804"/>
    <w:rsid w:val="008C765B"/>
    <w:rsid w:val="008D3EE1"/>
    <w:rsid w:val="008F387F"/>
    <w:rsid w:val="00915359"/>
    <w:rsid w:val="00920E23"/>
    <w:rsid w:val="009A0AAC"/>
    <w:rsid w:val="009A4C9F"/>
    <w:rsid w:val="009B19DA"/>
    <w:rsid w:val="009C5CA2"/>
    <w:rsid w:val="009E6AC6"/>
    <w:rsid w:val="009E6F6C"/>
    <w:rsid w:val="009F4149"/>
    <w:rsid w:val="00A02846"/>
    <w:rsid w:val="00A055B5"/>
    <w:rsid w:val="00A14B16"/>
    <w:rsid w:val="00A3321A"/>
    <w:rsid w:val="00A41B04"/>
    <w:rsid w:val="00A73AE1"/>
    <w:rsid w:val="00A82A21"/>
    <w:rsid w:val="00AB168B"/>
    <w:rsid w:val="00AB2833"/>
    <w:rsid w:val="00AC7198"/>
    <w:rsid w:val="00AD5CDF"/>
    <w:rsid w:val="00AE3FB7"/>
    <w:rsid w:val="00B122BA"/>
    <w:rsid w:val="00B45F61"/>
    <w:rsid w:val="00B812EF"/>
    <w:rsid w:val="00BA5747"/>
    <w:rsid w:val="00BC1B68"/>
    <w:rsid w:val="00BE6B42"/>
    <w:rsid w:val="00BF5A49"/>
    <w:rsid w:val="00C26F32"/>
    <w:rsid w:val="00C472C5"/>
    <w:rsid w:val="00C50E6D"/>
    <w:rsid w:val="00C520D9"/>
    <w:rsid w:val="00C84BD5"/>
    <w:rsid w:val="00CA4930"/>
    <w:rsid w:val="00CF31BB"/>
    <w:rsid w:val="00D219C7"/>
    <w:rsid w:val="00D4436A"/>
    <w:rsid w:val="00D832D3"/>
    <w:rsid w:val="00D83FE7"/>
    <w:rsid w:val="00DB5CAA"/>
    <w:rsid w:val="00DD3D89"/>
    <w:rsid w:val="00DE3C23"/>
    <w:rsid w:val="00E141F4"/>
    <w:rsid w:val="00E301A2"/>
    <w:rsid w:val="00E53AFF"/>
    <w:rsid w:val="00E61D15"/>
    <w:rsid w:val="00E67D86"/>
    <w:rsid w:val="00E83DAA"/>
    <w:rsid w:val="00EC10E3"/>
    <w:rsid w:val="00EF6DBC"/>
    <w:rsid w:val="00EF7890"/>
    <w:rsid w:val="00F02022"/>
    <w:rsid w:val="00F2183B"/>
    <w:rsid w:val="00F27B67"/>
    <w:rsid w:val="00F377EC"/>
    <w:rsid w:val="00F429E2"/>
    <w:rsid w:val="00F42EDB"/>
    <w:rsid w:val="00F64B25"/>
    <w:rsid w:val="00FB3407"/>
    <w:rsid w:val="00FC0271"/>
    <w:rsid w:val="00FD50AA"/>
    <w:rsid w:val="00FD5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Franklin Gothic Book" w:hAnsiTheme="minorHAnsi" w:cs="Times New Roman"/>
        <w:sz w:val="22"/>
        <w:szCs w:val="22"/>
        <w:lang w:val="fr-FR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D35"/>
  </w:style>
  <w:style w:type="paragraph" w:styleId="Titre1">
    <w:name w:val="heading 1"/>
    <w:basedOn w:val="Normal"/>
    <w:next w:val="Normal"/>
    <w:link w:val="Titre1C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Texteengras">
    <w:name w:val="Texte en gras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eengrasbleu">
    <w:name w:val="Texte en gras bleu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itre1Car">
    <w:name w:val="Titre 1 Car"/>
    <w:basedOn w:val="Policepardfaut"/>
    <w:link w:val="Titre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ene\AppData\Roaming\Microsoft\Templates\Formulaire%20d&#8217;admission%20de%20client%20pour%20petite%20entrepris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F6FCF9-4212-45C6-AE00-596D461AC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d’admission de client pour petite entreprise.dotx</Template>
  <TotalTime>0</TotalTime>
  <Pages>1</Pages>
  <Words>113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2024-04-04T06:57:00Z</dcterms:created>
  <dcterms:modified xsi:type="dcterms:W3CDTF">2024-04-04T07:06:00Z</dcterms:modified>
</cp:coreProperties>
</file>